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9ED2B" w14:textId="77777777" w:rsidR="003838B1" w:rsidRDefault="003838B1" w:rsidP="003838B1">
      <w:pPr>
        <w:pStyle w:val="Heading1"/>
        <w:numPr>
          <w:ilvl w:val="0"/>
          <w:numId w:val="0"/>
        </w:numPr>
        <w:jc w:val="center"/>
      </w:pPr>
    </w:p>
    <w:p w14:paraId="7165E52A" w14:textId="67B3A3A5" w:rsidR="003838B1" w:rsidRDefault="003838B1" w:rsidP="003838B1">
      <w:pPr>
        <w:pStyle w:val="Heading1"/>
        <w:numPr>
          <w:ilvl w:val="0"/>
          <w:numId w:val="0"/>
        </w:numPr>
        <w:jc w:val="center"/>
      </w:pPr>
      <w:r>
        <w:t>Project clinic form</w:t>
      </w:r>
      <w:r>
        <w:t xml:space="preserve"> - </w:t>
      </w:r>
      <w:r w:rsidRPr="003838B1">
        <w:t>2</w:t>
      </w:r>
      <w:r w:rsidRPr="003838B1">
        <w:rPr>
          <w:vertAlign w:val="superscript"/>
        </w:rPr>
        <w:t>nd</w:t>
      </w:r>
      <w:r w:rsidRPr="003838B1">
        <w:t xml:space="preserve"> Call for Project Proposal</w:t>
      </w:r>
    </w:p>
    <w:p w14:paraId="33F8A7B5" w14:textId="392C90F8" w:rsidR="00770BDA" w:rsidRDefault="003838B1" w:rsidP="003838B1">
      <w:r>
        <w:t>I</w:t>
      </w:r>
      <w:r w:rsidRPr="003838B1">
        <w:t>f you are interested in a one-to-one project clinic with a NPA Desk Officer please fill in this form and send it to Christopher.parker@interreg-npa.eu by Wednesday 19th 13:00 CET.</w:t>
      </w:r>
    </w:p>
    <w:p w14:paraId="7DC247CA" w14:textId="21491E73" w:rsidR="003838B1" w:rsidRDefault="003838B1" w:rsidP="003838B1"/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2547"/>
        <w:gridCol w:w="6003"/>
      </w:tblGrid>
      <w:tr w:rsidR="003838B1" w14:paraId="0F664FD3" w14:textId="77777777" w:rsidTr="003838B1">
        <w:tc>
          <w:tcPr>
            <w:tcW w:w="2547" w:type="dxa"/>
          </w:tcPr>
          <w:p w14:paraId="7ECC2B94" w14:textId="7DB715DE" w:rsidR="003838B1" w:rsidRDefault="003838B1" w:rsidP="003838B1">
            <w:r>
              <w:t>Name and surname</w:t>
            </w:r>
          </w:p>
        </w:tc>
        <w:tc>
          <w:tcPr>
            <w:tcW w:w="6003" w:type="dxa"/>
          </w:tcPr>
          <w:p w14:paraId="3DB9515D" w14:textId="77777777" w:rsidR="003838B1" w:rsidRDefault="003838B1" w:rsidP="003838B1"/>
          <w:p w14:paraId="79B0D19C" w14:textId="51BC3E92" w:rsidR="003838B1" w:rsidRDefault="003838B1" w:rsidP="003838B1"/>
        </w:tc>
      </w:tr>
      <w:tr w:rsidR="003838B1" w14:paraId="03AA5024" w14:textId="77777777" w:rsidTr="003838B1">
        <w:tc>
          <w:tcPr>
            <w:tcW w:w="2547" w:type="dxa"/>
          </w:tcPr>
          <w:p w14:paraId="631118C2" w14:textId="10564B99" w:rsidR="003838B1" w:rsidRDefault="003838B1" w:rsidP="003838B1">
            <w:r>
              <w:t>Email</w:t>
            </w:r>
          </w:p>
        </w:tc>
        <w:tc>
          <w:tcPr>
            <w:tcW w:w="6003" w:type="dxa"/>
          </w:tcPr>
          <w:p w14:paraId="22909A7B" w14:textId="77777777" w:rsidR="003838B1" w:rsidRDefault="003838B1" w:rsidP="003838B1"/>
          <w:p w14:paraId="21EFB2C7" w14:textId="09732CF6" w:rsidR="003838B1" w:rsidRDefault="003838B1" w:rsidP="003838B1"/>
        </w:tc>
      </w:tr>
      <w:tr w:rsidR="003838B1" w14:paraId="09F86A0C" w14:textId="77777777" w:rsidTr="003838B1">
        <w:tc>
          <w:tcPr>
            <w:tcW w:w="2547" w:type="dxa"/>
          </w:tcPr>
          <w:p w14:paraId="37D1325F" w14:textId="76C2EFA7" w:rsidR="003838B1" w:rsidRDefault="003838B1" w:rsidP="003838B1">
            <w:r>
              <w:t>Organisation name</w:t>
            </w:r>
          </w:p>
        </w:tc>
        <w:tc>
          <w:tcPr>
            <w:tcW w:w="6003" w:type="dxa"/>
          </w:tcPr>
          <w:p w14:paraId="6485E291" w14:textId="77777777" w:rsidR="003838B1" w:rsidRDefault="003838B1" w:rsidP="003838B1"/>
          <w:p w14:paraId="6F863050" w14:textId="2083349B" w:rsidR="003838B1" w:rsidRDefault="003838B1" w:rsidP="003838B1"/>
        </w:tc>
      </w:tr>
      <w:tr w:rsidR="003838B1" w14:paraId="4E9F0535" w14:textId="77777777" w:rsidTr="003838B1">
        <w:tc>
          <w:tcPr>
            <w:tcW w:w="2547" w:type="dxa"/>
          </w:tcPr>
          <w:p w14:paraId="1A0900F0" w14:textId="2DEF4CC5" w:rsidR="003838B1" w:rsidRDefault="003838B1" w:rsidP="003838B1">
            <w:r>
              <w:t>Country</w:t>
            </w:r>
          </w:p>
        </w:tc>
        <w:tc>
          <w:tcPr>
            <w:tcW w:w="6003" w:type="dxa"/>
          </w:tcPr>
          <w:p w14:paraId="7E5B5032" w14:textId="77777777" w:rsidR="003838B1" w:rsidRDefault="003838B1" w:rsidP="003838B1"/>
          <w:p w14:paraId="6675C1F7" w14:textId="7F51C0B8" w:rsidR="003838B1" w:rsidRDefault="003838B1" w:rsidP="003838B1"/>
        </w:tc>
      </w:tr>
      <w:tr w:rsidR="003838B1" w14:paraId="45B4AD3F" w14:textId="77777777" w:rsidTr="003838B1">
        <w:tc>
          <w:tcPr>
            <w:tcW w:w="2547" w:type="dxa"/>
          </w:tcPr>
          <w:p w14:paraId="4597B259" w14:textId="2D5D6D89" w:rsidR="003838B1" w:rsidRDefault="003838B1" w:rsidP="003838B1">
            <w:r>
              <w:t>Project working title</w:t>
            </w:r>
          </w:p>
        </w:tc>
        <w:tc>
          <w:tcPr>
            <w:tcW w:w="6003" w:type="dxa"/>
          </w:tcPr>
          <w:p w14:paraId="4B5BC565" w14:textId="77777777" w:rsidR="003838B1" w:rsidRDefault="003838B1" w:rsidP="003838B1"/>
          <w:p w14:paraId="67A1CFFB" w14:textId="10208A06" w:rsidR="003838B1" w:rsidRDefault="003838B1" w:rsidP="003838B1"/>
        </w:tc>
      </w:tr>
      <w:tr w:rsidR="003838B1" w14:paraId="6C369F4F" w14:textId="77777777" w:rsidTr="003838B1">
        <w:tc>
          <w:tcPr>
            <w:tcW w:w="2547" w:type="dxa"/>
          </w:tcPr>
          <w:p w14:paraId="4DC85CB0" w14:textId="4B7460DE" w:rsidR="003838B1" w:rsidRDefault="003838B1" w:rsidP="003838B1">
            <w:r>
              <w:t>Your project idea in 3 sentences</w:t>
            </w:r>
          </w:p>
        </w:tc>
        <w:tc>
          <w:tcPr>
            <w:tcW w:w="6003" w:type="dxa"/>
          </w:tcPr>
          <w:p w14:paraId="42F34150" w14:textId="77777777" w:rsidR="003838B1" w:rsidRDefault="003838B1" w:rsidP="003838B1"/>
          <w:p w14:paraId="4C8F1896" w14:textId="77777777" w:rsidR="003838B1" w:rsidRDefault="003838B1" w:rsidP="003838B1"/>
          <w:p w14:paraId="5EDAA627" w14:textId="77777777" w:rsidR="003838B1" w:rsidRDefault="003838B1" w:rsidP="003838B1"/>
          <w:p w14:paraId="796C8827" w14:textId="77777777" w:rsidR="003838B1" w:rsidRDefault="003838B1" w:rsidP="003838B1"/>
          <w:p w14:paraId="1A989FC9" w14:textId="05250CE6" w:rsidR="003838B1" w:rsidRDefault="003838B1" w:rsidP="003838B1"/>
        </w:tc>
      </w:tr>
      <w:tr w:rsidR="003838B1" w14:paraId="2F19EF94" w14:textId="77777777" w:rsidTr="003838B1">
        <w:tc>
          <w:tcPr>
            <w:tcW w:w="2547" w:type="dxa"/>
          </w:tcPr>
          <w:p w14:paraId="07E740D1" w14:textId="0B55D538" w:rsidR="003838B1" w:rsidRDefault="003838B1" w:rsidP="003838B1">
            <w:r>
              <w:t>Your questions to the programme</w:t>
            </w:r>
          </w:p>
        </w:tc>
        <w:tc>
          <w:tcPr>
            <w:tcW w:w="6003" w:type="dxa"/>
          </w:tcPr>
          <w:p w14:paraId="28D3AE97" w14:textId="77777777" w:rsidR="003838B1" w:rsidRDefault="003838B1" w:rsidP="003838B1"/>
          <w:p w14:paraId="62F5CCA7" w14:textId="77777777" w:rsidR="003838B1" w:rsidRDefault="003838B1" w:rsidP="003838B1"/>
          <w:p w14:paraId="7922D1B6" w14:textId="77777777" w:rsidR="003838B1" w:rsidRDefault="003838B1" w:rsidP="003838B1"/>
          <w:p w14:paraId="2F88A794" w14:textId="77777777" w:rsidR="003838B1" w:rsidRDefault="003838B1" w:rsidP="003838B1"/>
          <w:p w14:paraId="4DAE3451" w14:textId="47D41DD1" w:rsidR="003838B1" w:rsidRDefault="003838B1" w:rsidP="003838B1"/>
        </w:tc>
      </w:tr>
    </w:tbl>
    <w:p w14:paraId="4CAAE1F0" w14:textId="77777777" w:rsidR="00770BDA" w:rsidRDefault="00770BDA" w:rsidP="007826F7">
      <w:pPr>
        <w:keepNext/>
      </w:pPr>
    </w:p>
    <w:p w14:paraId="52AA9C43" w14:textId="77777777" w:rsidR="00770BDA" w:rsidRDefault="00770BDA" w:rsidP="007826F7">
      <w:pPr>
        <w:keepNext/>
      </w:pPr>
    </w:p>
    <w:p w14:paraId="76399BA4" w14:textId="77777777" w:rsidR="00770BDA" w:rsidRDefault="00770BDA" w:rsidP="007826F7">
      <w:pPr>
        <w:keepNext/>
      </w:pPr>
    </w:p>
    <w:p w14:paraId="1B14D299" w14:textId="77777777" w:rsidR="00770BDA" w:rsidRDefault="00770BDA" w:rsidP="007826F7">
      <w:pPr>
        <w:keepNext/>
      </w:pPr>
    </w:p>
    <w:p w14:paraId="08E00057" w14:textId="77777777" w:rsidR="00770BDA" w:rsidRDefault="00770BDA" w:rsidP="007826F7">
      <w:pPr>
        <w:keepNext/>
      </w:pPr>
    </w:p>
    <w:p w14:paraId="1479CB65" w14:textId="77777777" w:rsidR="00770BDA" w:rsidRDefault="00770BDA" w:rsidP="007826F7">
      <w:pPr>
        <w:keepNext/>
      </w:pPr>
    </w:p>
    <w:p w14:paraId="1F7CA79A" w14:textId="77777777" w:rsidR="00770BDA" w:rsidRDefault="00770BDA" w:rsidP="007826F7">
      <w:pPr>
        <w:keepNext/>
      </w:pPr>
    </w:p>
    <w:p w14:paraId="0C36847B" w14:textId="77777777" w:rsidR="00770BDA" w:rsidRDefault="00770BDA" w:rsidP="007826F7">
      <w:pPr>
        <w:keepNext/>
      </w:pPr>
    </w:p>
    <w:p w14:paraId="22852BBE" w14:textId="77777777" w:rsidR="00770BDA" w:rsidRDefault="00770BDA" w:rsidP="007826F7">
      <w:pPr>
        <w:keepNext/>
      </w:pPr>
    </w:p>
    <w:p w14:paraId="69EBCF51" w14:textId="77777777" w:rsidR="00770BDA" w:rsidRDefault="00770BDA" w:rsidP="007826F7">
      <w:pPr>
        <w:keepNext/>
      </w:pPr>
    </w:p>
    <w:p w14:paraId="167D5894" w14:textId="77777777" w:rsidR="00770BDA" w:rsidRDefault="00770BDA" w:rsidP="007826F7">
      <w:pPr>
        <w:keepNext/>
      </w:pPr>
    </w:p>
    <w:p w14:paraId="61BBECCC" w14:textId="77777777" w:rsidR="00770BDA" w:rsidRDefault="00770BDA" w:rsidP="007826F7">
      <w:pPr>
        <w:keepNext/>
      </w:pPr>
    </w:p>
    <w:p w14:paraId="01782F72" w14:textId="77777777" w:rsidR="00770BDA" w:rsidRDefault="00770BDA" w:rsidP="007826F7">
      <w:pPr>
        <w:keepNext/>
      </w:pPr>
    </w:p>
    <w:p w14:paraId="7AC0DA03" w14:textId="77777777" w:rsidR="00770BDA" w:rsidRDefault="00770BDA" w:rsidP="007826F7">
      <w:pPr>
        <w:keepNext/>
      </w:pPr>
    </w:p>
    <w:p w14:paraId="5378AEBC" w14:textId="77777777" w:rsidR="00770BDA" w:rsidRDefault="00770BDA" w:rsidP="007826F7">
      <w:pPr>
        <w:keepNext/>
      </w:pPr>
    </w:p>
    <w:p w14:paraId="57D43B3C" w14:textId="77777777" w:rsidR="00770BDA" w:rsidRDefault="00770BDA" w:rsidP="007826F7">
      <w:pPr>
        <w:keepNext/>
      </w:pPr>
    </w:p>
    <w:p w14:paraId="03F15DF1" w14:textId="77777777" w:rsidR="00770BDA" w:rsidRDefault="00770BDA" w:rsidP="007826F7">
      <w:pPr>
        <w:keepNext/>
      </w:pPr>
    </w:p>
    <w:p w14:paraId="5DADA4AA" w14:textId="77777777" w:rsidR="00770BDA" w:rsidRDefault="00770BDA" w:rsidP="007826F7">
      <w:pPr>
        <w:keepNext/>
      </w:pPr>
    </w:p>
    <w:p w14:paraId="6992FDD9" w14:textId="77777777" w:rsidR="00770BDA" w:rsidRDefault="00770BDA" w:rsidP="007826F7">
      <w:pPr>
        <w:keepNext/>
      </w:pPr>
    </w:p>
    <w:p w14:paraId="472163D8" w14:textId="77777777" w:rsidR="00770BDA" w:rsidRDefault="00770BDA" w:rsidP="007826F7">
      <w:pPr>
        <w:keepNext/>
      </w:pPr>
    </w:p>
    <w:p w14:paraId="67003287" w14:textId="77777777" w:rsidR="00770BDA" w:rsidRDefault="00770BDA" w:rsidP="007826F7">
      <w:pPr>
        <w:keepNext/>
      </w:pPr>
    </w:p>
    <w:p w14:paraId="0D9F55D0" w14:textId="77777777" w:rsidR="00770BDA" w:rsidRDefault="00770BDA" w:rsidP="007826F7">
      <w:pPr>
        <w:keepNext/>
      </w:pPr>
    </w:p>
    <w:p w14:paraId="34ABCE33" w14:textId="77777777" w:rsidR="00770BDA" w:rsidRDefault="00770BDA" w:rsidP="007826F7">
      <w:pPr>
        <w:keepNext/>
      </w:pPr>
    </w:p>
    <w:p w14:paraId="3E1258DD" w14:textId="77777777" w:rsidR="00770BDA" w:rsidRDefault="00770BDA" w:rsidP="007826F7">
      <w:pPr>
        <w:keepNext/>
      </w:pPr>
    </w:p>
    <w:sectPr w:rsidR="00770BDA" w:rsidSect="00756949">
      <w:headerReference w:type="default" r:id="rId8"/>
      <w:footerReference w:type="default" r:id="rId9"/>
      <w:headerReference w:type="first" r:id="rId10"/>
      <w:pgSz w:w="11906" w:h="16838"/>
      <w:pgMar w:top="2268" w:right="1985" w:bottom="1418" w:left="1361" w:header="7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4C669" w14:textId="77777777" w:rsidR="003838B1" w:rsidRDefault="003838B1" w:rsidP="00FC75F3">
      <w:pPr>
        <w:spacing w:after="0" w:line="240" w:lineRule="auto"/>
      </w:pPr>
      <w:r>
        <w:separator/>
      </w:r>
    </w:p>
  </w:endnote>
  <w:endnote w:type="continuationSeparator" w:id="0">
    <w:p w14:paraId="6E26A293" w14:textId="77777777" w:rsidR="003838B1" w:rsidRDefault="003838B1" w:rsidP="00FC7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C1E027C5-8E8B-4874-8F1D-6378FD7AC219}"/>
    <w:embedBold r:id="rId2" w:fontKey="{63AFB320-CC49-4725-AD90-4C965A60237A}"/>
    <w:embedItalic r:id="rId3" w:fontKey="{518E12EC-4C7B-40C5-888B-41BC880283B8}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4" w:fontKey="{05043A10-3D0D-4862-A48C-C10598EA7928}"/>
    <w:embedBold r:id="rId5" w:fontKey="{19B1CA4E-79CE-42F5-8099-3F62A9E9627C}"/>
    <w:embedItalic r:id="rId6" w:fontKey="{9567EB5A-3859-4DD4-A9FA-22CD678AA6ED}"/>
    <w:embedBoldItalic r:id="rId7" w:fontKey="{A9E78684-ECE0-47FC-9E68-59DEF9EF9C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90558" w14:textId="77777777" w:rsidR="001E7FC8" w:rsidRPr="002A49B1" w:rsidRDefault="00770BDA" w:rsidP="00826D30">
    <w:pPr>
      <w:pStyle w:val="Footer"/>
      <w:tabs>
        <w:tab w:val="clear" w:pos="9072"/>
        <w:tab w:val="right" w:pos="9355"/>
      </w:tabs>
      <w:ind w:right="-851"/>
      <w:rPr>
        <w:color w:val="000000" w:themeColor="text1"/>
      </w:rPr>
    </w:pPr>
    <w:r w:rsidRPr="00AF642E">
      <w:rPr>
        <w:noProof/>
      </w:rPr>
      <w:drawing>
        <wp:anchor distT="0" distB="0" distL="114300" distR="114300" simplePos="0" relativeHeight="251662336" behindDoc="1" locked="0" layoutInCell="1" allowOverlap="1" wp14:anchorId="3E56AE8F" wp14:editId="1E736E21">
          <wp:simplePos x="0" y="0"/>
          <wp:positionH relativeFrom="column">
            <wp:posOffset>1507490</wp:posOffset>
          </wp:positionH>
          <wp:positionV relativeFrom="paragraph">
            <wp:posOffset>-2273935</wp:posOffset>
          </wp:positionV>
          <wp:extent cx="4991100" cy="3493770"/>
          <wp:effectExtent l="0" t="0" r="0" b="0"/>
          <wp:wrapNone/>
          <wp:docPr id="24" name="NPA bird white gradient.pdf" descr="NPA bird white gradient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PA bird white gradient.pdf" descr="NPA bird white gradient.pdf"/>
                  <pic:cNvPicPr>
                    <a:picLocks noChangeAspect="1"/>
                  </pic:cNvPicPr>
                </pic:nvPicPr>
                <pic:blipFill rotWithShape="1">
                  <a:blip r:embed="rId1">
                    <a:duotone>
                      <a:prstClr val="black"/>
                      <a:srgbClr val="A2AAE6">
                        <a:tint val="45000"/>
                        <a:satMod val="400000"/>
                      </a:srgbClr>
                    </a:duotone>
                    <a:alphaModFix amt="61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  <a14:imgEffect>
                              <a14:brightnessContrast bright="6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425"/>
                  <a:stretch/>
                </pic:blipFill>
                <pic:spPr bwMode="auto">
                  <a:xfrm>
                    <a:off x="0" y="0"/>
                    <a:ext cx="4991100" cy="3493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7FC8">
      <w:tab/>
    </w:r>
    <w:r w:rsidR="001E7FC8">
      <w:tab/>
    </w:r>
    <w:r w:rsidR="001E7FC8" w:rsidRPr="002A49B1">
      <w:rPr>
        <w:color w:val="000000" w:themeColor="text1"/>
      </w:rPr>
      <w:fldChar w:fldCharType="begin"/>
    </w:r>
    <w:r w:rsidR="001E7FC8" w:rsidRPr="002A49B1">
      <w:rPr>
        <w:color w:val="000000" w:themeColor="text1"/>
      </w:rPr>
      <w:instrText>PAGE  \* Arabic  \* MERGEFORMAT</w:instrText>
    </w:r>
    <w:r w:rsidR="001E7FC8" w:rsidRPr="002A49B1">
      <w:rPr>
        <w:color w:val="000000" w:themeColor="text1"/>
      </w:rPr>
      <w:fldChar w:fldCharType="separate"/>
    </w:r>
    <w:r w:rsidR="001E7FC8" w:rsidRPr="002A49B1">
      <w:rPr>
        <w:color w:val="000000" w:themeColor="text1"/>
        <w:lang w:val="sv-SE"/>
      </w:rPr>
      <w:t>1</w:t>
    </w:r>
    <w:r w:rsidR="001E7FC8" w:rsidRPr="002A49B1">
      <w:rPr>
        <w:color w:val="000000" w:themeColor="text1"/>
      </w:rPr>
      <w:fldChar w:fldCharType="end"/>
    </w:r>
    <w:r w:rsidR="001E7FC8" w:rsidRPr="002A49B1">
      <w:rPr>
        <w:color w:val="000000" w:themeColor="text1"/>
        <w:lang w:val="sv-SE"/>
      </w:rPr>
      <w:t xml:space="preserve"> (</w:t>
    </w:r>
    <w:r w:rsidR="001E7FC8" w:rsidRPr="002A49B1">
      <w:rPr>
        <w:color w:val="000000" w:themeColor="text1"/>
      </w:rPr>
      <w:fldChar w:fldCharType="begin"/>
    </w:r>
    <w:r w:rsidR="001E7FC8" w:rsidRPr="002A49B1">
      <w:rPr>
        <w:color w:val="000000" w:themeColor="text1"/>
      </w:rPr>
      <w:instrText>NUMPAGES  \* Arabic  \* MERGEFORMAT</w:instrText>
    </w:r>
    <w:r w:rsidR="001E7FC8" w:rsidRPr="002A49B1">
      <w:rPr>
        <w:color w:val="000000" w:themeColor="text1"/>
      </w:rPr>
      <w:fldChar w:fldCharType="separate"/>
    </w:r>
    <w:r w:rsidR="001E7FC8" w:rsidRPr="002A49B1">
      <w:rPr>
        <w:color w:val="000000" w:themeColor="text1"/>
        <w:lang w:val="sv-SE"/>
      </w:rPr>
      <w:t>2</w:t>
    </w:r>
    <w:r w:rsidR="001E7FC8" w:rsidRPr="002A49B1">
      <w:rPr>
        <w:color w:val="000000" w:themeColor="text1"/>
      </w:rPr>
      <w:fldChar w:fldCharType="end"/>
    </w:r>
    <w:r w:rsidR="00974855" w:rsidRPr="002A49B1">
      <w:rPr>
        <w:color w:val="000000" w:themeColor="text1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7E40F" w14:textId="77777777" w:rsidR="003838B1" w:rsidRDefault="003838B1" w:rsidP="00FC75F3">
      <w:pPr>
        <w:spacing w:after="0" w:line="240" w:lineRule="auto"/>
      </w:pPr>
    </w:p>
  </w:footnote>
  <w:footnote w:type="continuationSeparator" w:id="0">
    <w:p w14:paraId="15CF1D9B" w14:textId="77777777" w:rsidR="003838B1" w:rsidRDefault="003838B1" w:rsidP="00FC75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DACFE" w14:textId="77777777" w:rsidR="00770BDA" w:rsidRDefault="00770BDA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C5568C6" wp14:editId="63A14EBE">
          <wp:simplePos x="0" y="0"/>
          <wp:positionH relativeFrom="column">
            <wp:posOffset>-349885</wp:posOffset>
          </wp:positionH>
          <wp:positionV relativeFrom="paragraph">
            <wp:posOffset>-2539</wp:posOffset>
          </wp:positionV>
          <wp:extent cx="3238500" cy="772290"/>
          <wp:effectExtent l="0" t="0" r="0" b="8890"/>
          <wp:wrapNone/>
          <wp:docPr id="21" name="Picture 21" descr="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73277" cy="7805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D8B67" w14:textId="77777777" w:rsidR="00D14AC2" w:rsidRDefault="00D14AC2">
    <w:pPr>
      <w:pStyle w:val="Header"/>
    </w:pPr>
  </w:p>
  <w:p w14:paraId="4D99BB98" w14:textId="77777777" w:rsidR="00D14AC2" w:rsidRDefault="00D14AC2">
    <w:pPr>
      <w:pStyle w:val="Header"/>
    </w:pPr>
  </w:p>
  <w:p w14:paraId="1DBE9382" w14:textId="77777777" w:rsidR="00D14AC2" w:rsidRDefault="00D14AC2">
    <w:pPr>
      <w:pStyle w:val="Header"/>
    </w:pPr>
  </w:p>
  <w:p w14:paraId="332D9B2C" w14:textId="77777777" w:rsidR="00D14AC2" w:rsidRDefault="00D14AC2">
    <w:pPr>
      <w:pStyle w:val="Header"/>
    </w:pPr>
  </w:p>
  <w:p w14:paraId="77A6C29E" w14:textId="77777777" w:rsidR="00D14AC2" w:rsidRDefault="00D14AC2">
    <w:pPr>
      <w:pStyle w:val="Header"/>
    </w:pPr>
  </w:p>
  <w:p w14:paraId="53852D38" w14:textId="77777777" w:rsidR="00D14AC2" w:rsidRDefault="00D14AC2">
    <w:pPr>
      <w:pStyle w:val="Header"/>
    </w:pPr>
  </w:p>
  <w:p w14:paraId="3724A712" w14:textId="77777777" w:rsidR="00D14AC2" w:rsidRDefault="00D14AC2">
    <w:pPr>
      <w:pStyle w:val="Header"/>
    </w:pPr>
  </w:p>
  <w:p w14:paraId="142A1C55" w14:textId="77777777" w:rsidR="00D14AC2" w:rsidRDefault="00D14AC2">
    <w:pPr>
      <w:pStyle w:val="Header"/>
    </w:pPr>
  </w:p>
  <w:p w14:paraId="2E8DA499" w14:textId="77777777" w:rsidR="00D14AC2" w:rsidRDefault="00D14AC2">
    <w:pPr>
      <w:pStyle w:val="Header"/>
    </w:pPr>
  </w:p>
  <w:p w14:paraId="0AF05282" w14:textId="77777777" w:rsidR="00D14AC2" w:rsidRPr="00160F17" w:rsidRDefault="00D14AC2">
    <w:pPr>
      <w:pStyle w:val="Header"/>
      <w:rPr>
        <w:sz w:val="8"/>
        <w:szCs w:val="8"/>
      </w:rPr>
    </w:pPr>
  </w:p>
  <w:p w14:paraId="4099FF4C" w14:textId="77777777" w:rsidR="00D14AC2" w:rsidRDefault="00D14AC2">
    <w:pPr>
      <w:pStyle w:val="Header"/>
    </w:pPr>
  </w:p>
  <w:p w14:paraId="6EE3D7AE" w14:textId="77777777" w:rsidR="00D14AC2" w:rsidRDefault="00D14AC2">
    <w:pPr>
      <w:pStyle w:val="Header"/>
    </w:pPr>
  </w:p>
  <w:p w14:paraId="35D61C95" w14:textId="77777777" w:rsidR="00D14AC2" w:rsidRDefault="00D14AC2">
    <w:pPr>
      <w:pStyle w:val="Header"/>
    </w:pPr>
  </w:p>
  <w:p w14:paraId="72134908" w14:textId="77777777" w:rsidR="00D14AC2" w:rsidRDefault="00D14AC2">
    <w:pPr>
      <w:pStyle w:val="Header"/>
    </w:pPr>
  </w:p>
  <w:p w14:paraId="68E5ADFE" w14:textId="77777777" w:rsidR="00E26E2C" w:rsidRDefault="00E26E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82095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75836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685D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60F5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96EFF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158CD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5FC0A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B4A4C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CECB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B7074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3E315F7"/>
    <w:multiLevelType w:val="multilevel"/>
    <w:tmpl w:val="04090025"/>
    <w:lvl w:ilvl="0">
      <w:start w:val="1"/>
      <w:numFmt w:val="decimal"/>
      <w:pStyle w:val="Rubrik1"/>
      <w:lvlText w:val="%1"/>
      <w:lvlJc w:val="left"/>
      <w:pPr>
        <w:ind w:left="432" w:hanging="432"/>
      </w:pPr>
    </w:lvl>
    <w:lvl w:ilvl="1">
      <w:start w:val="1"/>
      <w:numFmt w:val="decimal"/>
      <w:pStyle w:val="Rubrik2"/>
      <w:lvlText w:val="%1.%2"/>
      <w:lvlJc w:val="left"/>
      <w:pPr>
        <w:ind w:left="576" w:hanging="576"/>
      </w:p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6A760F2C"/>
    <w:multiLevelType w:val="multilevel"/>
    <w:tmpl w:val="F6F22DFE"/>
    <w:styleLink w:val="Numberedheadings"/>
    <w:lvl w:ilvl="0">
      <w:start w:val="1"/>
      <w:numFmt w:val="decimal"/>
      <w:pStyle w:val="Heading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1418" w:hanging="1418"/>
      </w:pPr>
      <w:rPr>
        <w:rFonts w:hint="default"/>
      </w:rPr>
    </w:lvl>
    <w:lvl w:ilvl="4">
      <w:start w:val="1"/>
      <w:numFmt w:val="decimal"/>
      <w:pStyle w:val="Heading5"/>
      <w:lvlText w:val="%5.%1.%2.%3.%4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1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0" w:hanging="360"/>
      </w:pPr>
      <w:rPr>
        <w:rFonts w:hint="default"/>
      </w:rPr>
    </w:lvl>
  </w:abstractNum>
  <w:abstractNum w:abstractNumId="12" w15:restartNumberingAfterBreak="0">
    <w:nsid w:val="70EB2988"/>
    <w:multiLevelType w:val="multilevel"/>
    <w:tmpl w:val="F6F22DFE"/>
    <w:numStyleLink w:val="Numberedheadings"/>
  </w:abstractNum>
  <w:num w:numId="1" w16cid:durableId="1740639367">
    <w:abstractNumId w:val="10"/>
  </w:num>
  <w:num w:numId="2" w16cid:durableId="1754010245">
    <w:abstractNumId w:val="11"/>
  </w:num>
  <w:num w:numId="3" w16cid:durableId="120174208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26800539">
    <w:abstractNumId w:val="12"/>
  </w:num>
  <w:num w:numId="5" w16cid:durableId="721909782">
    <w:abstractNumId w:val="9"/>
  </w:num>
  <w:num w:numId="6" w16cid:durableId="1742602585">
    <w:abstractNumId w:val="8"/>
  </w:num>
  <w:num w:numId="7" w16cid:durableId="1070225792">
    <w:abstractNumId w:val="7"/>
  </w:num>
  <w:num w:numId="8" w16cid:durableId="749812315">
    <w:abstractNumId w:val="6"/>
  </w:num>
  <w:num w:numId="9" w16cid:durableId="964391710">
    <w:abstractNumId w:val="5"/>
  </w:num>
  <w:num w:numId="10" w16cid:durableId="1016689362">
    <w:abstractNumId w:val="4"/>
  </w:num>
  <w:num w:numId="11" w16cid:durableId="1395615936">
    <w:abstractNumId w:val="3"/>
  </w:num>
  <w:num w:numId="12" w16cid:durableId="721950499">
    <w:abstractNumId w:val="2"/>
  </w:num>
  <w:num w:numId="13" w16cid:durableId="1877547499">
    <w:abstractNumId w:val="1"/>
  </w:num>
  <w:num w:numId="14" w16cid:durableId="1702051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proofState w:spelling="clean"/>
  <w:attachedTemplate r:id="rId1"/>
  <w:stylePaneSortMethod w:val="00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8B1"/>
    <w:rsid w:val="00000FB7"/>
    <w:rsid w:val="000470FF"/>
    <w:rsid w:val="0005473A"/>
    <w:rsid w:val="00054D87"/>
    <w:rsid w:val="000653DC"/>
    <w:rsid w:val="00067037"/>
    <w:rsid w:val="000729C0"/>
    <w:rsid w:val="000F16FD"/>
    <w:rsid w:val="00100282"/>
    <w:rsid w:val="0010116C"/>
    <w:rsid w:val="0010358A"/>
    <w:rsid w:val="00104BB9"/>
    <w:rsid w:val="001164D7"/>
    <w:rsid w:val="00160F17"/>
    <w:rsid w:val="00190D59"/>
    <w:rsid w:val="001E7FC8"/>
    <w:rsid w:val="00270BED"/>
    <w:rsid w:val="0028735D"/>
    <w:rsid w:val="002A49B1"/>
    <w:rsid w:val="002F2342"/>
    <w:rsid w:val="002F3AF3"/>
    <w:rsid w:val="002F4D10"/>
    <w:rsid w:val="002F765F"/>
    <w:rsid w:val="00336870"/>
    <w:rsid w:val="00374377"/>
    <w:rsid w:val="00377400"/>
    <w:rsid w:val="003838B1"/>
    <w:rsid w:val="00392018"/>
    <w:rsid w:val="003930BE"/>
    <w:rsid w:val="003D601A"/>
    <w:rsid w:val="003E1FA5"/>
    <w:rsid w:val="00464AA0"/>
    <w:rsid w:val="0047426C"/>
    <w:rsid w:val="004A38AF"/>
    <w:rsid w:val="004B6A86"/>
    <w:rsid w:val="004C18AC"/>
    <w:rsid w:val="004C52ED"/>
    <w:rsid w:val="00520ABC"/>
    <w:rsid w:val="005D38B4"/>
    <w:rsid w:val="006148F2"/>
    <w:rsid w:val="00657DCB"/>
    <w:rsid w:val="006D277F"/>
    <w:rsid w:val="00713D7B"/>
    <w:rsid w:val="00741EC0"/>
    <w:rsid w:val="00756949"/>
    <w:rsid w:val="00770BDA"/>
    <w:rsid w:val="007826F7"/>
    <w:rsid w:val="007962C8"/>
    <w:rsid w:val="007B1337"/>
    <w:rsid w:val="007D67D3"/>
    <w:rsid w:val="00826B22"/>
    <w:rsid w:val="00826D30"/>
    <w:rsid w:val="00840614"/>
    <w:rsid w:val="00846CAD"/>
    <w:rsid w:val="00857474"/>
    <w:rsid w:val="008749F3"/>
    <w:rsid w:val="008963DC"/>
    <w:rsid w:val="0092063B"/>
    <w:rsid w:val="009533FC"/>
    <w:rsid w:val="00974855"/>
    <w:rsid w:val="009D6222"/>
    <w:rsid w:val="009E0665"/>
    <w:rsid w:val="009E1DDA"/>
    <w:rsid w:val="009E53F0"/>
    <w:rsid w:val="009F35B2"/>
    <w:rsid w:val="00A36313"/>
    <w:rsid w:val="00A75EFE"/>
    <w:rsid w:val="00A81CA4"/>
    <w:rsid w:val="00A967CB"/>
    <w:rsid w:val="00AA3ED6"/>
    <w:rsid w:val="00AC4EAE"/>
    <w:rsid w:val="00B01659"/>
    <w:rsid w:val="00B1358C"/>
    <w:rsid w:val="00B153F3"/>
    <w:rsid w:val="00B64B8C"/>
    <w:rsid w:val="00B70C73"/>
    <w:rsid w:val="00B72DEA"/>
    <w:rsid w:val="00B7363F"/>
    <w:rsid w:val="00B96F32"/>
    <w:rsid w:val="00BA4687"/>
    <w:rsid w:val="00C15BE9"/>
    <w:rsid w:val="00CD1351"/>
    <w:rsid w:val="00CE2DF4"/>
    <w:rsid w:val="00CE585C"/>
    <w:rsid w:val="00CE631A"/>
    <w:rsid w:val="00CF7DC4"/>
    <w:rsid w:val="00D14AC2"/>
    <w:rsid w:val="00D16E49"/>
    <w:rsid w:val="00D25CA3"/>
    <w:rsid w:val="00D75298"/>
    <w:rsid w:val="00D8598D"/>
    <w:rsid w:val="00D97742"/>
    <w:rsid w:val="00DB3FC7"/>
    <w:rsid w:val="00E26E2C"/>
    <w:rsid w:val="00E457B8"/>
    <w:rsid w:val="00E5206E"/>
    <w:rsid w:val="00E737A7"/>
    <w:rsid w:val="00E97048"/>
    <w:rsid w:val="00EB0C87"/>
    <w:rsid w:val="00F02466"/>
    <w:rsid w:val="00F5046D"/>
    <w:rsid w:val="00F966EA"/>
    <w:rsid w:val="00FA78EB"/>
    <w:rsid w:val="00FB41AA"/>
    <w:rsid w:val="00FC75F3"/>
    <w:rsid w:val="00FF2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699FF54"/>
  <w15:chartTrackingRefBased/>
  <w15:docId w15:val="{99FCD2DC-0BA6-479D-A49A-C4B4EDAF6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Theme="minorHAnsi" w:hAnsi="Open Sans" w:cstheme="minorBidi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4BB9"/>
    <w:pPr>
      <w:spacing w:line="300" w:lineRule="atLeast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8"/>
    <w:qFormat/>
    <w:rsid w:val="00F966EA"/>
    <w:pPr>
      <w:keepNext/>
      <w:keepLines/>
      <w:numPr>
        <w:numId w:val="4"/>
      </w:numPr>
      <w:spacing w:after="240"/>
      <w:outlineLvl w:val="0"/>
    </w:pPr>
    <w:rPr>
      <w:rFonts w:ascii="Open Sans SemiBold" w:eastAsiaTheme="majorEastAsia" w:hAnsi="Open Sans SemiBold" w:cs="Open Sans SemiBold"/>
      <w:bCs/>
      <w:color w:val="003399" w:themeColor="accent1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6F32"/>
    <w:pPr>
      <w:keepNext/>
      <w:keepLines/>
      <w:numPr>
        <w:ilvl w:val="1"/>
        <w:numId w:val="2"/>
      </w:numPr>
      <w:spacing w:after="120"/>
      <w:outlineLvl w:val="1"/>
    </w:pPr>
    <w:rPr>
      <w:rFonts w:ascii="Open Sans SemiBold" w:eastAsiaTheme="majorEastAsia" w:hAnsi="Open Sans SemiBold" w:cs="Open Sans SemiBold"/>
      <w:bCs/>
      <w:color w:val="003399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6F32"/>
    <w:pPr>
      <w:keepNext/>
      <w:keepLines/>
      <w:numPr>
        <w:ilvl w:val="2"/>
        <w:numId w:val="4"/>
      </w:numPr>
      <w:spacing w:after="0"/>
      <w:outlineLvl w:val="2"/>
    </w:pPr>
    <w:rPr>
      <w:rFonts w:ascii="Open Sans SemiBold" w:eastAsiaTheme="majorEastAsia" w:hAnsi="Open Sans SemiBold" w:cs="Open Sans SemiBold"/>
      <w:bCs/>
      <w:color w:val="003399" w:themeColor="accent1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96F32"/>
    <w:pPr>
      <w:keepNext/>
      <w:keepLines/>
      <w:numPr>
        <w:ilvl w:val="3"/>
        <w:numId w:val="4"/>
      </w:numPr>
      <w:spacing w:after="0"/>
      <w:outlineLvl w:val="3"/>
    </w:pPr>
    <w:rPr>
      <w:rFonts w:ascii="Open Sans SemiBold" w:eastAsiaTheme="majorEastAsia" w:hAnsi="Open Sans SemiBold" w:cs="Open Sans SemiBold"/>
      <w:bCs/>
      <w:i/>
      <w:iCs/>
      <w:color w:val="003399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96F32"/>
    <w:pPr>
      <w:keepNext/>
      <w:keepLines/>
      <w:numPr>
        <w:ilvl w:val="4"/>
        <w:numId w:val="4"/>
      </w:numPr>
      <w:spacing w:after="0"/>
      <w:outlineLvl w:val="4"/>
    </w:pPr>
    <w:rPr>
      <w:rFonts w:ascii="Open Sans SemiBold" w:eastAsiaTheme="majorEastAsia" w:hAnsi="Open Sans SemiBold" w:cs="Open Sans SemiBold"/>
      <w:i/>
      <w:color w:val="00339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7B1337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8"/>
    <w:rsid w:val="00A967CB"/>
    <w:rPr>
      <w:rFonts w:ascii="Open Sans SemiBold" w:eastAsiaTheme="majorEastAsia" w:hAnsi="Open Sans SemiBold" w:cs="Open Sans SemiBold"/>
      <w:bCs/>
      <w:color w:val="003399" w:themeColor="accent1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96F32"/>
    <w:rPr>
      <w:rFonts w:ascii="Open Sans SemiBold" w:eastAsiaTheme="majorEastAsia" w:hAnsi="Open Sans SemiBold" w:cs="Open Sans SemiBold"/>
      <w:bCs/>
      <w:color w:val="003399" w:themeColor="accent1"/>
      <w:sz w:val="24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96F32"/>
    <w:rPr>
      <w:rFonts w:ascii="Open Sans SemiBold" w:eastAsiaTheme="majorEastAsia" w:hAnsi="Open Sans SemiBold" w:cs="Open Sans SemiBold"/>
      <w:bCs/>
      <w:color w:val="003399" w:themeColor="accent1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96F32"/>
    <w:rPr>
      <w:rFonts w:ascii="Open Sans SemiBold" w:eastAsiaTheme="majorEastAsia" w:hAnsi="Open Sans SemiBold" w:cs="Open Sans SemiBold"/>
      <w:bCs/>
      <w:i/>
      <w:iCs/>
      <w:color w:val="003399" w:themeColor="accent1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96F32"/>
    <w:rPr>
      <w:rFonts w:ascii="Open Sans SemiBold" w:eastAsiaTheme="majorEastAsia" w:hAnsi="Open Sans SemiBold" w:cs="Open Sans SemiBold"/>
      <w:i/>
      <w:color w:val="003399" w:themeColor="accent1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FC75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5F3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C75F3"/>
    <w:pPr>
      <w:tabs>
        <w:tab w:val="center" w:pos="4536"/>
        <w:tab w:val="right" w:pos="9072"/>
      </w:tabs>
      <w:spacing w:after="0" w:line="280" w:lineRule="exact"/>
    </w:pPr>
    <w:rPr>
      <w:rFonts w:ascii="Open Sans SemiBold" w:hAnsi="Open Sans SemiBold"/>
      <w:color w:val="003399" w:themeColor="accent1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FC75F3"/>
    <w:rPr>
      <w:rFonts w:ascii="Open Sans SemiBold" w:hAnsi="Open Sans SemiBold"/>
      <w:color w:val="003399" w:themeColor="accent1"/>
      <w:sz w:val="16"/>
      <w:lang w:val="en-GB"/>
    </w:rPr>
  </w:style>
  <w:style w:type="table" w:styleId="TableGrid">
    <w:name w:val="Table Grid"/>
    <w:basedOn w:val="TableNormal"/>
    <w:uiPriority w:val="39"/>
    <w:rsid w:val="007D67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4C18AC"/>
    <w:pPr>
      <w:spacing w:after="0" w:line="240" w:lineRule="auto"/>
      <w:ind w:left="397"/>
      <w:contextualSpacing/>
    </w:pPr>
    <w:rPr>
      <w:rFonts w:eastAsiaTheme="majorEastAsia" w:cs="Open Sans"/>
      <w:b/>
      <w:bCs/>
      <w:spacing w:val="-10"/>
      <w:kern w:val="28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4C18AC"/>
    <w:rPr>
      <w:rFonts w:eastAsiaTheme="majorEastAsia" w:cs="Open Sans"/>
      <w:b/>
      <w:bCs/>
      <w:spacing w:val="-10"/>
      <w:kern w:val="28"/>
      <w:sz w:val="60"/>
      <w:szCs w:val="60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rsid w:val="003E1FA5"/>
    <w:pPr>
      <w:spacing w:after="0" w:line="240" w:lineRule="auto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E1FA5"/>
    <w:rPr>
      <w:sz w:val="18"/>
      <w:szCs w:val="20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B1358C"/>
    <w:rPr>
      <w:bdr w:val="none" w:sz="0" w:space="0" w:color="auto"/>
      <w:vertAlign w:val="superscript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18AC"/>
    <w:pPr>
      <w:numPr>
        <w:ilvl w:val="1"/>
      </w:numPr>
      <w:spacing w:after="120" w:line="240" w:lineRule="auto"/>
      <w:ind w:left="397"/>
    </w:pPr>
    <w:rPr>
      <w:rFonts w:eastAsiaTheme="minorEastAsia"/>
      <w:b/>
      <w:noProof/>
      <w:color w:val="9FAEE5"/>
      <w:spacing w:val="15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4C18AC"/>
    <w:rPr>
      <w:rFonts w:eastAsiaTheme="minorEastAsia"/>
      <w:b/>
      <w:noProof/>
      <w:color w:val="9FAEE5"/>
      <w:spacing w:val="15"/>
      <w:sz w:val="50"/>
      <w:lang w:val="en-GB"/>
    </w:rPr>
  </w:style>
  <w:style w:type="character" w:styleId="SubtleEmphasis">
    <w:name w:val="Subtle Emphasis"/>
    <w:basedOn w:val="DefaultParagraphFont"/>
    <w:uiPriority w:val="19"/>
    <w:rsid w:val="00846CAD"/>
    <w:rPr>
      <w:i/>
      <w:iCs/>
      <w:color w:val="404040" w:themeColor="text1" w:themeTint="BF"/>
    </w:rPr>
  </w:style>
  <w:style w:type="paragraph" w:customStyle="1" w:styleId="Rubrik1">
    <w:name w:val="Rubrik 1"/>
    <w:basedOn w:val="Normal"/>
    <w:rsid w:val="00B01659"/>
    <w:pPr>
      <w:numPr>
        <w:numId w:val="1"/>
      </w:numPr>
    </w:pPr>
  </w:style>
  <w:style w:type="paragraph" w:customStyle="1" w:styleId="Rubrik2">
    <w:name w:val="Rubrik 2"/>
    <w:basedOn w:val="Normal"/>
    <w:rsid w:val="00B01659"/>
    <w:pPr>
      <w:numPr>
        <w:ilvl w:val="1"/>
        <w:numId w:val="1"/>
      </w:numPr>
    </w:pPr>
  </w:style>
  <w:style w:type="paragraph" w:customStyle="1" w:styleId="Rubrik3">
    <w:name w:val="Rubrik 3"/>
    <w:basedOn w:val="Normal"/>
    <w:rsid w:val="00B01659"/>
    <w:pPr>
      <w:numPr>
        <w:ilvl w:val="2"/>
        <w:numId w:val="1"/>
      </w:numPr>
    </w:pPr>
  </w:style>
  <w:style w:type="paragraph" w:customStyle="1" w:styleId="Rubrik4">
    <w:name w:val="Rubrik 4"/>
    <w:basedOn w:val="Normal"/>
    <w:rsid w:val="00B01659"/>
    <w:pPr>
      <w:numPr>
        <w:ilvl w:val="3"/>
        <w:numId w:val="1"/>
      </w:numPr>
    </w:pPr>
  </w:style>
  <w:style w:type="paragraph" w:customStyle="1" w:styleId="Rubrik5">
    <w:name w:val="Rubrik 5"/>
    <w:basedOn w:val="Normal"/>
    <w:rsid w:val="00B01659"/>
    <w:pPr>
      <w:numPr>
        <w:ilvl w:val="4"/>
        <w:numId w:val="1"/>
      </w:numPr>
    </w:pPr>
  </w:style>
  <w:style w:type="paragraph" w:customStyle="1" w:styleId="Rubrik6">
    <w:name w:val="Rubrik 6"/>
    <w:basedOn w:val="Normal"/>
    <w:rsid w:val="00B01659"/>
    <w:pPr>
      <w:numPr>
        <w:ilvl w:val="5"/>
        <w:numId w:val="1"/>
      </w:numPr>
    </w:pPr>
  </w:style>
  <w:style w:type="paragraph" w:customStyle="1" w:styleId="Rubrik7">
    <w:name w:val="Rubrik 7"/>
    <w:basedOn w:val="Normal"/>
    <w:rsid w:val="00B01659"/>
    <w:pPr>
      <w:numPr>
        <w:ilvl w:val="6"/>
        <w:numId w:val="1"/>
      </w:numPr>
    </w:pPr>
  </w:style>
  <w:style w:type="paragraph" w:customStyle="1" w:styleId="Rubrik8">
    <w:name w:val="Rubrik 8"/>
    <w:basedOn w:val="Normal"/>
    <w:rsid w:val="00B01659"/>
    <w:pPr>
      <w:numPr>
        <w:ilvl w:val="7"/>
        <w:numId w:val="1"/>
      </w:numPr>
    </w:pPr>
  </w:style>
  <w:style w:type="paragraph" w:customStyle="1" w:styleId="Rubrik9">
    <w:name w:val="Rubrik 9"/>
    <w:basedOn w:val="Normal"/>
    <w:rsid w:val="00B01659"/>
    <w:pPr>
      <w:numPr>
        <w:ilvl w:val="8"/>
        <w:numId w:val="1"/>
      </w:numPr>
    </w:pPr>
  </w:style>
  <w:style w:type="numbering" w:customStyle="1" w:styleId="Numberedheadings">
    <w:name w:val="Numbered headings"/>
    <w:uiPriority w:val="99"/>
    <w:rsid w:val="00A36313"/>
    <w:pPr>
      <w:numPr>
        <w:numId w:val="2"/>
      </w:numPr>
    </w:pPr>
  </w:style>
  <w:style w:type="paragraph" w:customStyle="1" w:styleId="Subheading1">
    <w:name w:val="Subheading 1"/>
    <w:basedOn w:val="Normal"/>
    <w:next w:val="Normal"/>
    <w:link w:val="Subheading1Char"/>
    <w:uiPriority w:val="9"/>
    <w:qFormat/>
    <w:rsid w:val="00F966EA"/>
    <w:pPr>
      <w:spacing w:after="120"/>
    </w:pPr>
    <w:rPr>
      <w:rFonts w:ascii="Open Sans SemiBold" w:hAnsi="Open Sans SemiBold" w:cs="Open Sans SemiBold"/>
      <w:color w:val="003399" w:themeColor="accent1"/>
    </w:rPr>
  </w:style>
  <w:style w:type="paragraph" w:customStyle="1" w:styleId="Subheading2">
    <w:name w:val="Subheading 2"/>
    <w:basedOn w:val="Normal"/>
    <w:next w:val="Normal"/>
    <w:link w:val="Subheading2Char"/>
    <w:uiPriority w:val="9"/>
    <w:qFormat/>
    <w:rsid w:val="00F966EA"/>
    <w:pPr>
      <w:spacing w:after="120"/>
    </w:pPr>
    <w:rPr>
      <w:rFonts w:ascii="Open Sans SemiBold" w:hAnsi="Open Sans SemiBold" w:cs="Open Sans SemiBold"/>
      <w:i/>
      <w:iCs/>
      <w:color w:val="003399" w:themeColor="accent1"/>
    </w:rPr>
  </w:style>
  <w:style w:type="character" w:customStyle="1" w:styleId="Subheading1Char">
    <w:name w:val="Subheading 1 Char"/>
    <w:basedOn w:val="DefaultParagraphFont"/>
    <w:link w:val="Subheading1"/>
    <w:uiPriority w:val="9"/>
    <w:rsid w:val="00A967CB"/>
    <w:rPr>
      <w:rFonts w:ascii="Open Sans SemiBold" w:hAnsi="Open Sans SemiBold" w:cs="Open Sans SemiBold"/>
      <w:color w:val="003399" w:themeColor="accent1"/>
    </w:rPr>
  </w:style>
  <w:style w:type="table" w:styleId="GridTable4-Accent1">
    <w:name w:val="Grid Table 4 Accent 1"/>
    <w:basedOn w:val="TableNormal"/>
    <w:uiPriority w:val="49"/>
    <w:rsid w:val="002F3AF3"/>
    <w:pPr>
      <w:spacing w:after="0" w:line="240" w:lineRule="auto"/>
    </w:pPr>
    <w:tblPr>
      <w:tblStyleRowBandSize w:val="1"/>
      <w:tblStyleColBandSize w:val="1"/>
      <w:tblBorders>
        <w:top w:val="single" w:sz="4" w:space="0" w:color="2870FF" w:themeColor="accent1" w:themeTint="99"/>
        <w:left w:val="single" w:sz="4" w:space="0" w:color="2870FF" w:themeColor="accent1" w:themeTint="99"/>
        <w:bottom w:val="single" w:sz="4" w:space="0" w:color="2870FF" w:themeColor="accent1" w:themeTint="99"/>
        <w:right w:val="single" w:sz="4" w:space="0" w:color="2870FF" w:themeColor="accent1" w:themeTint="99"/>
        <w:insideH w:val="single" w:sz="4" w:space="0" w:color="2870FF" w:themeColor="accent1" w:themeTint="99"/>
        <w:insideV w:val="single" w:sz="4" w:space="0" w:color="2870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399" w:themeColor="accent1"/>
          <w:left w:val="single" w:sz="4" w:space="0" w:color="003399" w:themeColor="accent1"/>
          <w:bottom w:val="single" w:sz="4" w:space="0" w:color="003399" w:themeColor="accent1"/>
          <w:right w:val="single" w:sz="4" w:space="0" w:color="003399" w:themeColor="accent1"/>
          <w:insideH w:val="nil"/>
          <w:insideV w:val="nil"/>
        </w:tcBorders>
        <w:shd w:val="clear" w:color="auto" w:fill="003399" w:themeFill="accent1"/>
      </w:tcPr>
    </w:tblStylePr>
    <w:tblStylePr w:type="lastRow">
      <w:rPr>
        <w:b/>
        <w:bCs/>
      </w:rPr>
      <w:tblPr/>
      <w:tcPr>
        <w:tcBorders>
          <w:top w:val="double" w:sz="4" w:space="0" w:color="00339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1" w:themeFillTint="33"/>
      </w:tcPr>
    </w:tblStylePr>
    <w:tblStylePr w:type="band1Horz">
      <w:tblPr/>
      <w:tcPr>
        <w:shd w:val="clear" w:color="auto" w:fill="B7CFFF" w:themeFill="accent1" w:themeFillTint="33"/>
      </w:tcPr>
    </w:tblStylePr>
  </w:style>
  <w:style w:type="character" w:customStyle="1" w:styleId="Subheading2Char">
    <w:name w:val="Subheading 2 Char"/>
    <w:basedOn w:val="DefaultParagraphFont"/>
    <w:link w:val="Subheading2"/>
    <w:uiPriority w:val="9"/>
    <w:rsid w:val="00A967CB"/>
    <w:rPr>
      <w:rFonts w:ascii="Open Sans SemiBold" w:hAnsi="Open Sans SemiBold" w:cs="Open Sans SemiBold"/>
      <w:i/>
      <w:iCs/>
      <w:color w:val="003399" w:themeColor="accent1"/>
    </w:rPr>
  </w:style>
  <w:style w:type="table" w:styleId="GridTable5Dark-Accent5">
    <w:name w:val="Grid Table 5 Dark Accent 5"/>
    <w:basedOn w:val="TableNormal"/>
    <w:uiPriority w:val="50"/>
    <w:rsid w:val="00B135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8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8BAA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8BAA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8BAA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8BAA8" w:themeFill="accent5"/>
      </w:tcPr>
    </w:tblStylePr>
    <w:tblStylePr w:type="band1Vert">
      <w:tblPr/>
      <w:tcPr>
        <w:shd w:val="clear" w:color="auto" w:fill="94F1E6" w:themeFill="accent5" w:themeFillTint="66"/>
      </w:tcPr>
    </w:tblStylePr>
    <w:tblStylePr w:type="band1Horz">
      <w:tblPr/>
      <w:tcPr>
        <w:shd w:val="clear" w:color="auto" w:fill="94F1E6" w:themeFill="accent5" w:themeFillTint="66"/>
      </w:tcPr>
    </w:tblStylePr>
  </w:style>
  <w:style w:type="table" w:styleId="GridTable5Dark-Accent4">
    <w:name w:val="Grid Table 5 Dark Accent 4"/>
    <w:basedOn w:val="TableNormal"/>
    <w:uiPriority w:val="50"/>
    <w:rsid w:val="00B135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CA3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CA3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ACA3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ACA3C" w:themeFill="accent4"/>
      </w:tcPr>
    </w:tblStylePr>
    <w:tblStylePr w:type="band1Vert">
      <w:tblPr/>
      <w:tcPr>
        <w:shd w:val="clear" w:color="auto" w:fill="D6E9B0" w:themeFill="accent4" w:themeFillTint="66"/>
      </w:tcPr>
    </w:tblStylePr>
    <w:tblStylePr w:type="band1Horz">
      <w:tblPr/>
      <w:tcPr>
        <w:shd w:val="clear" w:color="auto" w:fill="D6E9B0" w:themeFill="accent4" w:themeFillTint="66"/>
      </w:tcPr>
    </w:tblStylePr>
  </w:style>
  <w:style w:type="table" w:styleId="GridTable5Dark-Accent3">
    <w:name w:val="Grid Table 5 Dark Accent 3"/>
    <w:basedOn w:val="TableNormal"/>
    <w:uiPriority w:val="50"/>
    <w:rsid w:val="00B135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F2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DD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DDC" w:themeFill="accent3"/>
      </w:tcPr>
    </w:tblStylePr>
    <w:tblStylePr w:type="band1Vert">
      <w:tblPr/>
      <w:tcPr>
        <w:shd w:val="clear" w:color="auto" w:fill="8BE5FF" w:themeFill="accent3" w:themeFillTint="66"/>
      </w:tcPr>
    </w:tblStylePr>
    <w:tblStylePr w:type="band1Horz">
      <w:tblPr/>
      <w:tcPr>
        <w:shd w:val="clear" w:color="auto" w:fill="8BE5FF" w:themeFill="accent3" w:themeFillTint="66"/>
      </w:tcPr>
    </w:tblStylePr>
  </w:style>
  <w:style w:type="table" w:styleId="GridTable5Dark-Accent1">
    <w:name w:val="Grid Table 5 Dark Accent 1"/>
    <w:basedOn w:val="TableNormal"/>
    <w:uiPriority w:val="50"/>
    <w:rsid w:val="00B135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F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39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39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339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3399" w:themeFill="accent1"/>
      </w:tcPr>
    </w:tblStylePr>
    <w:tblStylePr w:type="band1Vert">
      <w:tblPr/>
      <w:tcPr>
        <w:shd w:val="clear" w:color="auto" w:fill="709FFF" w:themeFill="accent1" w:themeFillTint="66"/>
      </w:tcPr>
    </w:tblStylePr>
    <w:tblStylePr w:type="band1Horz">
      <w:tblPr/>
      <w:tcPr>
        <w:shd w:val="clear" w:color="auto" w:fill="709FFF" w:themeFill="accent1" w:themeFillTint="66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B1358C"/>
    <w:pPr>
      <w:spacing w:after="200" w:line="240" w:lineRule="auto"/>
    </w:pPr>
    <w:rPr>
      <w:i/>
      <w:iCs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653DC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653DC"/>
    <w:rPr>
      <w:szCs w:val="20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0653DC"/>
    <w:rPr>
      <w:vertAlign w:val="superscript"/>
    </w:rPr>
  </w:style>
  <w:style w:type="table" w:styleId="GridTable1Light-Accent1">
    <w:name w:val="Grid Table 1 Light Accent 1"/>
    <w:basedOn w:val="TableNormal"/>
    <w:uiPriority w:val="46"/>
    <w:rsid w:val="00FA78EB"/>
    <w:pPr>
      <w:spacing w:after="0" w:line="240" w:lineRule="auto"/>
    </w:pPr>
    <w:tblPr>
      <w:tblStyleRowBandSize w:val="1"/>
      <w:tblStyleColBandSize w:val="1"/>
      <w:tblBorders>
        <w:top w:val="single" w:sz="4" w:space="0" w:color="709FFF" w:themeColor="accent1" w:themeTint="66"/>
        <w:left w:val="single" w:sz="4" w:space="0" w:color="709FFF" w:themeColor="accent1" w:themeTint="66"/>
        <w:bottom w:val="single" w:sz="4" w:space="0" w:color="709FFF" w:themeColor="accent1" w:themeTint="66"/>
        <w:right w:val="single" w:sz="4" w:space="0" w:color="709FFF" w:themeColor="accent1" w:themeTint="66"/>
        <w:insideH w:val="single" w:sz="4" w:space="0" w:color="709FFF" w:themeColor="accent1" w:themeTint="66"/>
        <w:insideV w:val="single" w:sz="4" w:space="0" w:color="709F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870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870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1">
    <w:name w:val="Grid Table 2 Accent 1"/>
    <w:basedOn w:val="TableNormal"/>
    <w:uiPriority w:val="47"/>
    <w:rsid w:val="00FA78EB"/>
    <w:pPr>
      <w:spacing w:after="0" w:line="240" w:lineRule="auto"/>
    </w:pPr>
    <w:tblPr>
      <w:tblStyleRowBandSize w:val="1"/>
      <w:tblStyleColBandSize w:val="1"/>
      <w:tblBorders>
        <w:top w:val="single" w:sz="2" w:space="0" w:color="2870FF" w:themeColor="accent1" w:themeTint="99"/>
        <w:bottom w:val="single" w:sz="2" w:space="0" w:color="2870FF" w:themeColor="accent1" w:themeTint="99"/>
        <w:insideH w:val="single" w:sz="2" w:space="0" w:color="2870FF" w:themeColor="accent1" w:themeTint="99"/>
        <w:insideV w:val="single" w:sz="2" w:space="0" w:color="2870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870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870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1" w:themeFillTint="33"/>
      </w:tcPr>
    </w:tblStylePr>
    <w:tblStylePr w:type="band1Horz">
      <w:tblPr/>
      <w:tcPr>
        <w:shd w:val="clear" w:color="auto" w:fill="B7CFFF" w:themeFill="accent1" w:themeFillTint="33"/>
      </w:tcPr>
    </w:tblStylePr>
  </w:style>
  <w:style w:type="table" w:styleId="PlainTable4">
    <w:name w:val="Plain Table 4"/>
    <w:basedOn w:val="TableNormal"/>
    <w:uiPriority w:val="44"/>
    <w:rsid w:val="003838B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3838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NPP%202013%20and%20beyond\NPA_2021-2027\Corporate%20templates\Interreg%20NPA%20Document.dotx" TargetMode="External"/></Relationships>
</file>

<file path=word/theme/theme1.xml><?xml version="1.0" encoding="utf-8"?>
<a:theme xmlns:a="http://schemas.openxmlformats.org/drawingml/2006/main" name="Office Theme">
  <a:themeElements>
    <a:clrScheme name="NPA 2021-2027">
      <a:dk1>
        <a:sysClr val="windowText" lastClr="000000"/>
      </a:dk1>
      <a:lt1>
        <a:sysClr val="window" lastClr="FFFFFF"/>
      </a:lt1>
      <a:dk2>
        <a:srgbClr val="003399"/>
      </a:dk2>
      <a:lt2>
        <a:srgbClr val="ECF3FC"/>
      </a:lt2>
      <a:accent1>
        <a:srgbClr val="003399"/>
      </a:accent1>
      <a:accent2>
        <a:srgbClr val="9FAEE5"/>
      </a:accent2>
      <a:accent3>
        <a:srgbClr val="00ADDC"/>
      </a:accent3>
      <a:accent4>
        <a:srgbClr val="9ACA3C"/>
      </a:accent4>
      <a:accent5>
        <a:srgbClr val="18BAA8"/>
      </a:accent5>
      <a:accent6>
        <a:srgbClr val="0E6EB6"/>
      </a:accent6>
      <a:hlink>
        <a:srgbClr val="17A0E4"/>
      </a:hlink>
      <a:folHlink>
        <a:srgbClr val="954F72"/>
      </a:folHlink>
    </a:clrScheme>
    <a:fontScheme name="NPA 2021-2027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3AEF63-2706-433B-8DCD-849CFB546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Interreg NPA Document</Template>
  <TotalTime>4</TotalTime>
  <Pages>2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Michela Gaifami</dc:creator>
  <cp:keywords/>
  <dc:description/>
  <cp:lastModifiedBy>Michela Schliesser Gaifami - Northern Periphery and Arctic Programme</cp:lastModifiedBy>
  <cp:revision>1</cp:revision>
  <cp:lastPrinted>2022-07-06T09:48:00Z</cp:lastPrinted>
  <dcterms:created xsi:type="dcterms:W3CDTF">2022-10-13T13:07:00Z</dcterms:created>
  <dcterms:modified xsi:type="dcterms:W3CDTF">2022-10-13T13:11:00Z</dcterms:modified>
</cp:coreProperties>
</file>